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E64C7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E64C7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E64C7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27B371D6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928BE23" w14:textId="334D330B" w:rsidR="00E24DE8" w:rsidRPr="00E24DE8" w:rsidRDefault="00E24DE8" w:rsidP="00E24DE8">
            <w:pPr>
              <w:spacing w:before="0"/>
              <w:ind w:right="20"/>
              <w:rPr>
                <w:rFonts w:ascii="Arial" w:eastAsia="Arial" w:hAnsi="Arial"/>
                <w:b/>
                <w:bCs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Złożenie niniejszego formularza – zgłoszenia noclegu w ramach Programu „Zanocuj </w:t>
            </w:r>
            <w:r>
              <w:rPr>
                <w:rFonts w:ascii="Arial" w:eastAsia="Arial" w:hAnsi="Arial"/>
                <w:sz w:val="16"/>
              </w:rPr>
              <w:br/>
              <w:t>w lesie” jest równoznaczne z wyrażeniem z Państwa strony zgody na przetwarzanie swoich</w:t>
            </w:r>
            <w:r w:rsidR="00736B4E" w:rsidRPr="00736B4E">
              <w:rPr>
                <w:rFonts w:ascii="Arial" w:eastAsia="Arial" w:hAnsi="Arial"/>
                <w:sz w:val="16"/>
              </w:rPr>
              <w:t xml:space="preserve"> danych osobowych </w:t>
            </w:r>
            <w:r w:rsidR="00736B4E">
              <w:rPr>
                <w:rFonts w:ascii="Arial" w:eastAsia="Arial" w:hAnsi="Arial"/>
                <w:sz w:val="16"/>
              </w:rPr>
              <w:t>w podanym wyżej</w:t>
            </w:r>
            <w:r w:rsidR="00736B4E" w:rsidRPr="00736B4E">
              <w:rPr>
                <w:rFonts w:ascii="Arial" w:eastAsia="Arial" w:hAnsi="Arial"/>
                <w:sz w:val="16"/>
              </w:rPr>
              <w:t xml:space="preserve"> </w:t>
            </w:r>
            <w:r w:rsidR="00736B4E">
              <w:rPr>
                <w:rFonts w:ascii="Arial" w:eastAsia="Arial" w:hAnsi="Arial"/>
                <w:sz w:val="16"/>
              </w:rPr>
              <w:t>zakresie</w:t>
            </w:r>
            <w:r w:rsidR="00736B4E">
              <w:rPr>
                <w:sz w:val="20"/>
              </w:rPr>
              <w:t xml:space="preserve"> p</w:t>
            </w:r>
            <w:r w:rsidR="00736B4E" w:rsidRPr="00736B4E">
              <w:rPr>
                <w:rFonts w:ascii="Arial" w:eastAsia="Arial" w:hAnsi="Arial"/>
                <w:sz w:val="16"/>
              </w:rPr>
              <w:t>rzez</w:t>
            </w:r>
            <w:r w:rsidR="00736B4E">
              <w:rPr>
                <w:rFonts w:ascii="Arial" w:eastAsia="Arial" w:hAnsi="Arial"/>
                <w:sz w:val="16"/>
              </w:rPr>
              <w:t xml:space="preserve"> 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>Nadleśnictwo Brodnica</w:t>
            </w:r>
            <w:r>
              <w:rPr>
                <w:rFonts w:ascii="Arial" w:eastAsia="Arial" w:hAnsi="Arial"/>
                <w:b/>
                <w:bCs/>
                <w:sz w:val="16"/>
              </w:rPr>
              <w:t xml:space="preserve">, 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>ul. Sądowa 16</w:t>
            </w:r>
            <w:r>
              <w:rPr>
                <w:rFonts w:ascii="Arial" w:eastAsia="Arial" w:hAnsi="Arial"/>
                <w:b/>
                <w:bCs/>
                <w:sz w:val="16"/>
              </w:rPr>
              <w:t>,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 xml:space="preserve"> 87-300 Brodnica</w:t>
            </w:r>
            <w:r w:rsidR="00736B4E">
              <w:rPr>
                <w:rFonts w:ascii="Arial" w:eastAsia="Arial" w:hAnsi="Arial"/>
                <w:b/>
                <w:bCs/>
                <w:sz w:val="16"/>
              </w:rPr>
              <w:t>, t</w:t>
            </w:r>
            <w:r>
              <w:rPr>
                <w:rFonts w:ascii="Arial" w:eastAsia="Arial" w:hAnsi="Arial"/>
                <w:b/>
                <w:bCs/>
                <w:sz w:val="16"/>
              </w:rPr>
              <w:t>el.: 56 49439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>00</w:t>
            </w:r>
            <w:r w:rsidR="00736B4E">
              <w:rPr>
                <w:rFonts w:ascii="Arial" w:eastAsia="Arial" w:hAnsi="Arial"/>
                <w:b/>
                <w:bCs/>
                <w:sz w:val="16"/>
              </w:rPr>
              <w:t>, e</w:t>
            </w:r>
            <w:r>
              <w:rPr>
                <w:rFonts w:ascii="Arial" w:eastAsia="Arial" w:hAnsi="Arial"/>
                <w:b/>
                <w:bCs/>
                <w:sz w:val="16"/>
              </w:rPr>
              <w:t xml:space="preserve">-mail: </w:t>
            </w:r>
            <w:hyperlink r:id="rId11" w:history="1">
              <w:r w:rsidR="00736B4E" w:rsidRPr="00B91584">
                <w:rPr>
                  <w:rStyle w:val="Hipercze"/>
                  <w:rFonts w:ascii="Arial" w:eastAsia="Arial" w:hAnsi="Arial"/>
                  <w:b/>
                  <w:bCs/>
                  <w:sz w:val="16"/>
                </w:rPr>
                <w:t>brodnica@torun.lasy.gov.pl</w:t>
              </w:r>
            </w:hyperlink>
            <w:r w:rsidR="00860574">
              <w:rPr>
                <w:rFonts w:ascii="Arial" w:eastAsia="Arial" w:hAnsi="Arial"/>
                <w:b/>
                <w:bCs/>
                <w:sz w:val="16"/>
              </w:rPr>
              <w:t>,</w:t>
            </w:r>
            <w:r w:rsidR="00736B4E">
              <w:rPr>
                <w:sz w:val="20"/>
              </w:rPr>
              <w:t xml:space="preserve"> </w:t>
            </w:r>
            <w:r>
              <w:rPr>
                <w:rFonts w:ascii="Arial" w:eastAsia="Arial" w:hAnsi="Arial"/>
                <w:sz w:val="16"/>
              </w:rPr>
              <w:t xml:space="preserve">w </w:t>
            </w:r>
            <w:r w:rsidR="00736B4E">
              <w:rPr>
                <w:rFonts w:ascii="Arial" w:eastAsia="Arial" w:hAnsi="Arial"/>
                <w:sz w:val="16"/>
              </w:rPr>
              <w:t xml:space="preserve">celu realizacji </w:t>
            </w:r>
            <w:r w:rsidR="00860574">
              <w:rPr>
                <w:rFonts w:ascii="Arial" w:eastAsia="Arial" w:hAnsi="Arial"/>
                <w:sz w:val="16"/>
              </w:rPr>
              <w:t xml:space="preserve">założeń </w:t>
            </w:r>
            <w:r>
              <w:rPr>
                <w:rFonts w:ascii="Arial" w:eastAsia="Arial" w:hAnsi="Arial"/>
                <w:sz w:val="16"/>
              </w:rPr>
              <w:t xml:space="preserve">programu LP pn. „Zanocuj w </w:t>
            </w:r>
            <w:r w:rsidR="00736B4E">
              <w:rPr>
                <w:rFonts w:ascii="Arial" w:eastAsia="Arial" w:hAnsi="Arial"/>
                <w:sz w:val="16"/>
              </w:rPr>
              <w:t>lesie”</w:t>
            </w:r>
            <w:r w:rsidR="00860574">
              <w:rPr>
                <w:sz w:val="20"/>
              </w:rPr>
              <w:t>.</w:t>
            </w:r>
            <w:bookmarkStart w:id="0" w:name="_GoBack"/>
            <w:bookmarkEnd w:id="0"/>
            <w:r w:rsidR="00860574">
              <w:rPr>
                <w:sz w:val="20"/>
              </w:rPr>
              <w:br/>
            </w:r>
          </w:p>
          <w:p w14:paraId="76B25A8E" w14:textId="78406327" w:rsidR="00F71B2C" w:rsidRPr="00860574" w:rsidRDefault="00736B4E" w:rsidP="00E24DE8">
            <w:pPr>
              <w:spacing w:before="0"/>
              <w:ind w:right="20"/>
              <w:rPr>
                <w:sz w:val="20"/>
              </w:rPr>
            </w:pPr>
            <w:r w:rsidRPr="00736B4E">
              <w:rPr>
                <w:rFonts w:ascii="Arial" w:eastAsia="Arial" w:hAnsi="Arial"/>
                <w:sz w:val="16"/>
              </w:rPr>
              <w:t>Informujemy, że Państwa zgoda może zostać cofnięta w dowolnym momencie przez wysłanie wiadomości e-mail na adres naszej firmy spod adresu, którego zgoda dotyczy.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4360A73" w:rsidR="00F71B2C" w:rsidRPr="004957C0" w:rsidRDefault="00E64C7D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441D0FCC" w:rsidR="000172E5" w:rsidRPr="0006568A" w:rsidRDefault="000172E5" w:rsidP="00637200"/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293B2" w14:textId="77777777" w:rsidR="00E64C7D" w:rsidRDefault="00E64C7D" w:rsidP="000172E5">
      <w:pPr>
        <w:spacing w:after="0" w:line="240" w:lineRule="auto"/>
      </w:pPr>
      <w:r>
        <w:separator/>
      </w:r>
    </w:p>
  </w:endnote>
  <w:endnote w:type="continuationSeparator" w:id="0">
    <w:p w14:paraId="1A0FA817" w14:textId="77777777" w:rsidR="00E64C7D" w:rsidRDefault="00E64C7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1D679B-C2DF-4958-BD9C-CA6F2087E92F}"/>
    <w:embedBold r:id="rId2" w:fontKey="{488BD3FB-7DF5-40F4-9365-7BC3370400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9F56DF3-8ADE-4873-A44D-EDF0AFCA44D5}"/>
    <w:embedBold r:id="rId4" w:fontKey="{404898A1-4518-4D45-B929-1252C0E84DFD}"/>
    <w:embedItalic r:id="rId5" w:fontKey="{C49D7A6B-DEED-4C91-9FB5-26206E288D01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C099460-260E-47C1-AB67-213240621C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007041D-0E81-4CDF-BB68-628F30DEA4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9A593E8-C9C1-4C0C-AB48-53DE3B1EB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0534D" w14:textId="77777777" w:rsidR="00E64C7D" w:rsidRDefault="00E64C7D" w:rsidP="000172E5">
      <w:pPr>
        <w:spacing w:after="0" w:line="240" w:lineRule="auto"/>
      </w:pPr>
      <w:r>
        <w:separator/>
      </w:r>
    </w:p>
  </w:footnote>
  <w:footnote w:type="continuationSeparator" w:id="0">
    <w:p w14:paraId="75C286CE" w14:textId="77777777" w:rsidR="00E64C7D" w:rsidRDefault="00E64C7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2268"/>
      <w:gridCol w:w="6783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6BCEA8E">
                <wp:extent cx="1303161" cy="733425"/>
                <wp:effectExtent l="0" t="0" r="0" b="0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562" cy="736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3CA0E38" w:rsidR="00B337A2" w:rsidRPr="00F71B2C" w:rsidRDefault="001E5301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 noclegu w ramach Programu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B45D6"/>
    <w:rsid w:val="001E5301"/>
    <w:rsid w:val="0026458A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36B4E"/>
    <w:rsid w:val="00770F25"/>
    <w:rsid w:val="007A35A8"/>
    <w:rsid w:val="007A5FB5"/>
    <w:rsid w:val="007B0A85"/>
    <w:rsid w:val="007C6A52"/>
    <w:rsid w:val="0082043E"/>
    <w:rsid w:val="00846B76"/>
    <w:rsid w:val="00860574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AB5"/>
    <w:rsid w:val="00DB3FAD"/>
    <w:rsid w:val="00DB440A"/>
    <w:rsid w:val="00DB570B"/>
    <w:rsid w:val="00DC71EC"/>
    <w:rsid w:val="00E24DE8"/>
    <w:rsid w:val="00E47687"/>
    <w:rsid w:val="00E61C09"/>
    <w:rsid w:val="00E64C7D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odnica@toru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31D6"/>
    <w:rsid w:val="002B74E3"/>
    <w:rsid w:val="00413332"/>
    <w:rsid w:val="0043313D"/>
    <w:rsid w:val="006D7532"/>
    <w:rsid w:val="00756A93"/>
    <w:rsid w:val="00764D12"/>
    <w:rsid w:val="00782D0D"/>
    <w:rsid w:val="007F34AE"/>
    <w:rsid w:val="009903F3"/>
    <w:rsid w:val="00AF344D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6E5916-F6FF-4AA5-86E6-9646F806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148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2021-04-29T10:06:00Z</dcterms:created>
  <dcterms:modified xsi:type="dcterms:W3CDTF">2021-04-30T10:59:00Z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