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C84298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C84298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C84298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27B371D6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928BE23" w14:textId="334D330B" w:rsidR="00E24DE8" w:rsidRPr="00E24DE8" w:rsidRDefault="00E24DE8" w:rsidP="00E24DE8">
            <w:pPr>
              <w:spacing w:before="0"/>
              <w:ind w:right="20"/>
              <w:rPr>
                <w:rFonts w:ascii="Arial" w:eastAsia="Arial" w:hAnsi="Arial"/>
                <w:b/>
                <w:bCs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Złożenie niniejszego formularza – zgłoszenia noclegu w ramach Programu „Zanocuj </w:t>
            </w:r>
            <w:r>
              <w:rPr>
                <w:rFonts w:ascii="Arial" w:eastAsia="Arial" w:hAnsi="Arial"/>
                <w:sz w:val="16"/>
              </w:rPr>
              <w:br/>
              <w:t>w lesie” jest równoznaczne z wyrażeniem z Państwa strony zgody na przetwarzanie swoich</w:t>
            </w:r>
            <w:r w:rsidR="00736B4E" w:rsidRPr="00736B4E">
              <w:rPr>
                <w:rFonts w:ascii="Arial" w:eastAsia="Arial" w:hAnsi="Arial"/>
                <w:sz w:val="16"/>
              </w:rPr>
              <w:t xml:space="preserve"> danych osobowych </w:t>
            </w:r>
            <w:r w:rsidR="00736B4E">
              <w:rPr>
                <w:rFonts w:ascii="Arial" w:eastAsia="Arial" w:hAnsi="Arial"/>
                <w:sz w:val="16"/>
              </w:rPr>
              <w:t>w podanym wyżej</w:t>
            </w:r>
            <w:r w:rsidR="00736B4E" w:rsidRPr="00736B4E">
              <w:rPr>
                <w:rFonts w:ascii="Arial" w:eastAsia="Arial" w:hAnsi="Arial"/>
                <w:sz w:val="16"/>
              </w:rPr>
              <w:t xml:space="preserve"> </w:t>
            </w:r>
            <w:r w:rsidR="00736B4E">
              <w:rPr>
                <w:rFonts w:ascii="Arial" w:eastAsia="Arial" w:hAnsi="Arial"/>
                <w:sz w:val="16"/>
              </w:rPr>
              <w:t>zakresie</w:t>
            </w:r>
            <w:r w:rsidR="00736B4E">
              <w:rPr>
                <w:sz w:val="20"/>
              </w:rPr>
              <w:t xml:space="preserve"> p</w:t>
            </w:r>
            <w:r w:rsidR="00736B4E" w:rsidRPr="00736B4E">
              <w:rPr>
                <w:rFonts w:ascii="Arial" w:eastAsia="Arial" w:hAnsi="Arial"/>
                <w:sz w:val="16"/>
              </w:rPr>
              <w:t>rzez</w:t>
            </w:r>
            <w:r w:rsidR="00736B4E">
              <w:rPr>
                <w:rFonts w:ascii="Arial" w:eastAsia="Arial" w:hAnsi="Arial"/>
                <w:sz w:val="16"/>
              </w:rPr>
              <w:t xml:space="preserve"> </w:t>
            </w:r>
            <w:r w:rsidR="00736B4E" w:rsidRPr="00736B4E">
              <w:rPr>
                <w:rFonts w:ascii="Arial" w:eastAsia="Arial" w:hAnsi="Arial"/>
                <w:b/>
                <w:bCs/>
                <w:sz w:val="16"/>
              </w:rPr>
              <w:t>Nadleśnictwo Brodnica</w:t>
            </w:r>
            <w:r>
              <w:rPr>
                <w:rFonts w:ascii="Arial" w:eastAsia="Arial" w:hAnsi="Arial"/>
                <w:b/>
                <w:bCs/>
                <w:sz w:val="16"/>
              </w:rPr>
              <w:t xml:space="preserve">, </w:t>
            </w:r>
            <w:r w:rsidR="00736B4E" w:rsidRPr="00736B4E">
              <w:rPr>
                <w:rFonts w:ascii="Arial" w:eastAsia="Arial" w:hAnsi="Arial"/>
                <w:b/>
                <w:bCs/>
                <w:sz w:val="16"/>
              </w:rPr>
              <w:t>ul. Sądowa 16</w:t>
            </w:r>
            <w:r>
              <w:rPr>
                <w:rFonts w:ascii="Arial" w:eastAsia="Arial" w:hAnsi="Arial"/>
                <w:b/>
                <w:bCs/>
                <w:sz w:val="16"/>
              </w:rPr>
              <w:t>,</w:t>
            </w:r>
            <w:r w:rsidR="00736B4E" w:rsidRPr="00736B4E">
              <w:rPr>
                <w:rFonts w:ascii="Arial" w:eastAsia="Arial" w:hAnsi="Arial"/>
                <w:b/>
                <w:bCs/>
                <w:sz w:val="16"/>
              </w:rPr>
              <w:t xml:space="preserve"> 87-300 Brodnica</w:t>
            </w:r>
            <w:r w:rsidR="00736B4E">
              <w:rPr>
                <w:rFonts w:ascii="Arial" w:eastAsia="Arial" w:hAnsi="Arial"/>
                <w:b/>
                <w:bCs/>
                <w:sz w:val="16"/>
              </w:rPr>
              <w:t>, t</w:t>
            </w:r>
            <w:r>
              <w:rPr>
                <w:rFonts w:ascii="Arial" w:eastAsia="Arial" w:hAnsi="Arial"/>
                <w:b/>
                <w:bCs/>
                <w:sz w:val="16"/>
              </w:rPr>
              <w:t>el.: 56 49439</w:t>
            </w:r>
            <w:r w:rsidR="00736B4E" w:rsidRPr="00736B4E">
              <w:rPr>
                <w:rFonts w:ascii="Arial" w:eastAsia="Arial" w:hAnsi="Arial"/>
                <w:b/>
                <w:bCs/>
                <w:sz w:val="16"/>
              </w:rPr>
              <w:t>00</w:t>
            </w:r>
            <w:r w:rsidR="00736B4E">
              <w:rPr>
                <w:rFonts w:ascii="Arial" w:eastAsia="Arial" w:hAnsi="Arial"/>
                <w:b/>
                <w:bCs/>
                <w:sz w:val="16"/>
              </w:rPr>
              <w:t>, e</w:t>
            </w:r>
            <w:r>
              <w:rPr>
                <w:rFonts w:ascii="Arial" w:eastAsia="Arial" w:hAnsi="Arial"/>
                <w:b/>
                <w:bCs/>
                <w:sz w:val="16"/>
              </w:rPr>
              <w:t xml:space="preserve">-mail: </w:t>
            </w:r>
            <w:hyperlink r:id="rId11" w:history="1">
              <w:r w:rsidR="00736B4E" w:rsidRPr="00B91584">
                <w:rPr>
                  <w:rStyle w:val="Hipercze"/>
                  <w:rFonts w:ascii="Arial" w:eastAsia="Arial" w:hAnsi="Arial"/>
                  <w:b/>
                  <w:bCs/>
                  <w:sz w:val="16"/>
                </w:rPr>
                <w:t>brodnica@torun.lasy.gov.pl</w:t>
              </w:r>
            </w:hyperlink>
            <w:r w:rsidR="00860574">
              <w:rPr>
                <w:rFonts w:ascii="Arial" w:eastAsia="Arial" w:hAnsi="Arial"/>
                <w:b/>
                <w:bCs/>
                <w:sz w:val="16"/>
              </w:rPr>
              <w:t>,</w:t>
            </w:r>
            <w:r w:rsidR="00736B4E">
              <w:rPr>
                <w:sz w:val="20"/>
              </w:rPr>
              <w:t xml:space="preserve"> </w:t>
            </w:r>
            <w:r>
              <w:rPr>
                <w:rFonts w:ascii="Arial" w:eastAsia="Arial" w:hAnsi="Arial"/>
                <w:sz w:val="16"/>
              </w:rPr>
              <w:t xml:space="preserve">w </w:t>
            </w:r>
            <w:r w:rsidR="00736B4E">
              <w:rPr>
                <w:rFonts w:ascii="Arial" w:eastAsia="Arial" w:hAnsi="Arial"/>
                <w:sz w:val="16"/>
              </w:rPr>
              <w:t xml:space="preserve">celu realizacji </w:t>
            </w:r>
            <w:r w:rsidR="00860574">
              <w:rPr>
                <w:rFonts w:ascii="Arial" w:eastAsia="Arial" w:hAnsi="Arial"/>
                <w:sz w:val="16"/>
              </w:rPr>
              <w:t xml:space="preserve">założeń </w:t>
            </w:r>
            <w:r>
              <w:rPr>
                <w:rFonts w:ascii="Arial" w:eastAsia="Arial" w:hAnsi="Arial"/>
                <w:sz w:val="16"/>
              </w:rPr>
              <w:t xml:space="preserve">programu LP pn. „Zanocuj w </w:t>
            </w:r>
            <w:r w:rsidR="00736B4E">
              <w:rPr>
                <w:rFonts w:ascii="Arial" w:eastAsia="Arial" w:hAnsi="Arial"/>
                <w:sz w:val="16"/>
              </w:rPr>
              <w:t>lesie”</w:t>
            </w:r>
            <w:r w:rsidR="00860574">
              <w:rPr>
                <w:sz w:val="20"/>
              </w:rPr>
              <w:t>.</w:t>
            </w:r>
            <w:r w:rsidR="00860574">
              <w:rPr>
                <w:sz w:val="20"/>
              </w:rPr>
              <w:br/>
            </w:r>
          </w:p>
          <w:p w14:paraId="76B25A8E" w14:textId="78406327" w:rsidR="00F71B2C" w:rsidRPr="00860574" w:rsidRDefault="00736B4E" w:rsidP="00E24DE8">
            <w:pPr>
              <w:spacing w:before="0"/>
              <w:ind w:right="20"/>
              <w:rPr>
                <w:sz w:val="20"/>
              </w:rPr>
            </w:pPr>
            <w:r w:rsidRPr="00736B4E">
              <w:rPr>
                <w:rFonts w:ascii="Arial" w:eastAsia="Arial" w:hAnsi="Arial"/>
                <w:sz w:val="16"/>
              </w:rPr>
              <w:t>Informujemy, że Państwa zgoda może zostać cofnięta w dowolnym momencie przez wysłanie wiadomości e-mail na adres naszej firmy spod adresu, którego zgoda dotyczy.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34360A73" w:rsidR="00F71B2C" w:rsidRPr="004957C0" w:rsidRDefault="00C84298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3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2D43D30" w14:textId="4A872B8A" w:rsidR="000172E5" w:rsidRDefault="000172E5" w:rsidP="00637200"/>
    <w:p w14:paraId="0710BA3F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844D59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BE54FCF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974AC02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40872703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17B0B0C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44D34419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593EEA4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4DE22703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DA04308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59F7057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48D595C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411D6D1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FED11FF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5625282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63626BA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7F58411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8EDA703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5FFB05B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6CBCB95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C3B9DCA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E9880D5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9A5A01B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B748E5B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2197600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18017EC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4F76CCC" w14:textId="77777777" w:rsid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92B91C4" w14:textId="2A2267DE" w:rsidR="00375307" w:rsidRPr="00375307" w:rsidRDefault="00375307" w:rsidP="00375307">
      <w:pPr>
        <w:spacing w:before="0" w:after="160" w:line="259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  <w:r w:rsidRPr="00375307">
        <w:rPr>
          <w:rFonts w:ascii="Calibri" w:eastAsia="Calibri" w:hAnsi="Calibri" w:cs="Times New Roman"/>
          <w:b/>
          <w:bCs/>
          <w:sz w:val="20"/>
          <w:szCs w:val="20"/>
        </w:rPr>
        <w:lastRenderedPageBreak/>
        <w:t>KLAUZULA INFORMACYJNA O PRZETWARZANIU DANYCH OSOBOWYCH</w:t>
      </w:r>
    </w:p>
    <w:p w14:paraId="0783D410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76B24B4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75307">
        <w:rPr>
          <w:rFonts w:ascii="Calibri" w:eastAsia="Calibri" w:hAnsi="Calibri" w:cs="Times New Roman"/>
          <w:b/>
          <w:bCs/>
          <w:sz w:val="20"/>
          <w:szCs w:val="20"/>
        </w:rPr>
        <w:t>Administrator</w:t>
      </w:r>
    </w:p>
    <w:p w14:paraId="146C04C1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Administratorem Pani/Pana danych osobowych jest Nadleśnictwo Brodnica,</w:t>
      </w:r>
      <w:r w:rsidRPr="00375307">
        <w:rPr>
          <w:rFonts w:ascii="Calibri" w:eastAsia="Calibri" w:hAnsi="Calibri" w:cs="Times New Roman"/>
          <w:sz w:val="22"/>
          <w:szCs w:val="22"/>
        </w:rPr>
        <w:t xml:space="preserve"> </w:t>
      </w:r>
      <w:r w:rsidRPr="00375307">
        <w:rPr>
          <w:rFonts w:ascii="Calibri" w:eastAsia="Calibri" w:hAnsi="Calibri" w:cs="Times New Roman"/>
          <w:sz w:val="20"/>
          <w:szCs w:val="20"/>
        </w:rPr>
        <w:t>ul. Sądowa 16</w:t>
      </w:r>
      <w:r w:rsidRPr="00375307">
        <w:rPr>
          <w:rFonts w:ascii="Calibri" w:eastAsia="Calibri" w:hAnsi="Calibri" w:cs="Times New Roman"/>
          <w:sz w:val="20"/>
          <w:szCs w:val="20"/>
        </w:rPr>
        <w:br/>
        <w:t xml:space="preserve">87-300 Brodnica. Z Administratorem można skontaktować się listownie na adres wskazany powyżej albo na adres e-mail: </w:t>
      </w:r>
      <w:hyperlink r:id="rId12" w:history="1">
        <w:r w:rsidRPr="00375307">
          <w:rPr>
            <w:rFonts w:ascii="Calibri" w:eastAsia="Calibri" w:hAnsi="Calibri" w:cs="Times New Roman"/>
            <w:color w:val="0563C1"/>
            <w:sz w:val="20"/>
            <w:szCs w:val="20"/>
            <w:u w:val="single"/>
          </w:rPr>
          <w:t>brodnica@torun.lasy.gov.pl</w:t>
        </w:r>
      </w:hyperlink>
      <w:r w:rsidRPr="00375307">
        <w:rPr>
          <w:rFonts w:ascii="Calibri" w:eastAsia="Calibri" w:hAnsi="Calibri" w:cs="Times New Roman"/>
          <w:sz w:val="20"/>
          <w:szCs w:val="20"/>
        </w:rPr>
        <w:t xml:space="preserve"> lub telefonicznie: +48 564943900</w:t>
      </w:r>
    </w:p>
    <w:p w14:paraId="0EFF2128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b/>
          <w:bCs/>
          <w:sz w:val="20"/>
          <w:szCs w:val="20"/>
        </w:rPr>
        <w:t>Inspektor ochrony danych</w:t>
      </w:r>
    </w:p>
    <w:p w14:paraId="6CA7A21E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 xml:space="preserve">W sprawach związanych z Pani/Pana danymi, proszę kontaktować się z Inspektorem ochrony danych na adres </w:t>
      </w:r>
      <w:r w:rsidRPr="00375307">
        <w:rPr>
          <w:rFonts w:ascii="Calibri" w:eastAsia="Calibri" w:hAnsi="Calibri" w:cs="Times New Roman"/>
          <w:sz w:val="20"/>
          <w:szCs w:val="20"/>
        </w:rPr>
        <w:br/>
        <w:t xml:space="preserve">e-mail: </w:t>
      </w:r>
      <w:hyperlink r:id="rId13" w:history="1">
        <w:r w:rsidRPr="00375307">
          <w:rPr>
            <w:rFonts w:ascii="Calibri" w:eastAsia="Calibri" w:hAnsi="Calibri" w:cs="Times New Roman"/>
            <w:color w:val="0563C1"/>
            <w:sz w:val="20"/>
            <w:szCs w:val="20"/>
            <w:u w:val="single"/>
          </w:rPr>
          <w:t>iod@comp-net.pl</w:t>
        </w:r>
      </w:hyperlink>
    </w:p>
    <w:p w14:paraId="760347A4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b/>
          <w:bCs/>
          <w:sz w:val="20"/>
          <w:szCs w:val="20"/>
        </w:rPr>
        <w:t>Cele i podstawy przetwarzania</w:t>
      </w:r>
    </w:p>
    <w:p w14:paraId="76E04A66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Pani/Pana dane osobowe zebrane w zgłoszeniu są przetwarzane w ramach Programu „Zanocuj w lesie” na podstawie wyrażonej przez Państwa zgody.</w:t>
      </w:r>
    </w:p>
    <w:p w14:paraId="15931395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b/>
          <w:bCs/>
          <w:sz w:val="20"/>
          <w:szCs w:val="20"/>
        </w:rPr>
        <w:t>Podstawy prawne</w:t>
      </w:r>
    </w:p>
    <w:p w14:paraId="4662FD97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Podstawą prawną przetwarzania danych osobowych przez jednostki organizacyjne PGL Lasy Państwowe jest art. 6 ust. 1 lit. a RODO*. Zgoda jest dobrowolna i może zostać w każdej chwili cofnięta. Cofnięcie zgody nie wpływa na zgodność przetwarzania, którego dokonano na podstawie udzielonej zgody przed jej cofnięciem.</w:t>
      </w:r>
    </w:p>
    <w:p w14:paraId="5EA7681D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75307">
        <w:rPr>
          <w:rFonts w:ascii="Calibri" w:eastAsia="Calibri" w:hAnsi="Calibri" w:cs="Times New Roman"/>
          <w:b/>
          <w:bCs/>
          <w:sz w:val="20"/>
          <w:szCs w:val="20"/>
        </w:rPr>
        <w:t>Odbiorcy danych</w:t>
      </w:r>
    </w:p>
    <w:p w14:paraId="57520DB4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Pani/Pana dane osobowe mogą zostać ujawnione innym jednostkom Lasów Państwowych, naszym podwykonawcom (podmioty przetwarzające) i odbiorcom danych wynikających z przepisów prawa.</w:t>
      </w:r>
    </w:p>
    <w:p w14:paraId="01E4A52F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b/>
          <w:bCs/>
          <w:sz w:val="20"/>
          <w:szCs w:val="20"/>
        </w:rPr>
        <w:t>Okres przechowywania danych</w:t>
      </w:r>
    </w:p>
    <w:p w14:paraId="3BA1BA0A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Pani/Pana dane osobowe będą przechowywane przez okres wynikający z przepisów prawa albo do czasu wycofania przez Państwa zgody.</w:t>
      </w:r>
    </w:p>
    <w:p w14:paraId="466AF3CB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75307">
        <w:rPr>
          <w:rFonts w:ascii="Calibri" w:eastAsia="Calibri" w:hAnsi="Calibri" w:cs="Times New Roman"/>
          <w:b/>
          <w:bCs/>
          <w:sz w:val="20"/>
          <w:szCs w:val="20"/>
        </w:rPr>
        <w:t>Przekazywanie danych do państwa trzeciego/organizacji międzynarodowej</w:t>
      </w:r>
    </w:p>
    <w:p w14:paraId="10177B48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Pani/Pana dane osobowe nie będą przekazywane do państwa trzeciego/organizacji międzynarodowej.</w:t>
      </w:r>
    </w:p>
    <w:p w14:paraId="6FE12609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75307">
        <w:rPr>
          <w:rFonts w:ascii="Calibri" w:eastAsia="Calibri" w:hAnsi="Calibri" w:cs="Times New Roman"/>
          <w:b/>
          <w:bCs/>
          <w:sz w:val="20"/>
          <w:szCs w:val="20"/>
        </w:rPr>
        <w:t>Prawa osób, których dane dotyczą</w:t>
      </w:r>
    </w:p>
    <w:p w14:paraId="2B7D1FE8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Zgodnie z RODO, przysługują Pani/Panu następujące prawa (chyba że przepisy stanowią inaczej):</w:t>
      </w:r>
    </w:p>
    <w:p w14:paraId="7A3DCBD6" w14:textId="77777777" w:rsidR="00375307" w:rsidRPr="00375307" w:rsidRDefault="00375307" w:rsidP="00375307">
      <w:pPr>
        <w:numPr>
          <w:ilvl w:val="0"/>
          <w:numId w:val="23"/>
        </w:numPr>
        <w:spacing w:before="0" w:after="160" w:line="259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Prawo dostępu do swoich danych i otrzymania ich kopii;</w:t>
      </w:r>
    </w:p>
    <w:p w14:paraId="2FC1D8AA" w14:textId="77777777" w:rsidR="00375307" w:rsidRPr="00375307" w:rsidRDefault="00375307" w:rsidP="00375307">
      <w:pPr>
        <w:numPr>
          <w:ilvl w:val="0"/>
          <w:numId w:val="23"/>
        </w:numPr>
        <w:spacing w:before="0" w:after="160" w:line="259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Prawo do żądania usunięcia swoich danych;</w:t>
      </w:r>
    </w:p>
    <w:p w14:paraId="3AA1B86A" w14:textId="77777777" w:rsidR="00375307" w:rsidRPr="00375307" w:rsidRDefault="00375307" w:rsidP="00375307">
      <w:pPr>
        <w:numPr>
          <w:ilvl w:val="0"/>
          <w:numId w:val="23"/>
        </w:numPr>
        <w:spacing w:before="0" w:after="160" w:line="259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Prawo do złożenia sprzeciwu;</w:t>
      </w:r>
    </w:p>
    <w:p w14:paraId="692C9F5C" w14:textId="77777777" w:rsidR="00375307" w:rsidRPr="00375307" w:rsidRDefault="00375307" w:rsidP="00375307">
      <w:pPr>
        <w:numPr>
          <w:ilvl w:val="0"/>
          <w:numId w:val="23"/>
        </w:numPr>
        <w:spacing w:before="0" w:after="160" w:line="259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Prawo do sprostowania (poprawiania) swoich danych);</w:t>
      </w:r>
    </w:p>
    <w:p w14:paraId="6FEA78FE" w14:textId="77777777" w:rsidR="00375307" w:rsidRPr="00375307" w:rsidRDefault="00375307" w:rsidP="00375307">
      <w:pPr>
        <w:numPr>
          <w:ilvl w:val="0"/>
          <w:numId w:val="23"/>
        </w:numPr>
        <w:spacing w:before="0" w:after="160" w:line="259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Prawo do ograniczenia przetwarzania danych;</w:t>
      </w:r>
    </w:p>
    <w:p w14:paraId="113089AF" w14:textId="77777777" w:rsidR="00375307" w:rsidRPr="00375307" w:rsidRDefault="00375307" w:rsidP="00375307">
      <w:pPr>
        <w:numPr>
          <w:ilvl w:val="0"/>
          <w:numId w:val="23"/>
        </w:numPr>
        <w:spacing w:before="0" w:after="160" w:line="259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Prawo do przenoszenia danych;</w:t>
      </w:r>
    </w:p>
    <w:p w14:paraId="0E1EB726" w14:textId="77777777" w:rsidR="00375307" w:rsidRPr="00375307" w:rsidRDefault="00375307" w:rsidP="00375307">
      <w:pPr>
        <w:numPr>
          <w:ilvl w:val="0"/>
          <w:numId w:val="23"/>
        </w:numPr>
        <w:spacing w:before="0" w:after="160" w:line="259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Prawo do wniesienia skargi do Prezesa Urzędu Ochrony Danych Osobowych;</w:t>
      </w:r>
    </w:p>
    <w:p w14:paraId="4B64E59A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b/>
          <w:bCs/>
          <w:sz w:val="20"/>
          <w:szCs w:val="20"/>
        </w:rPr>
        <w:t>Informacja o wymogu/dobrowolności podania danych</w:t>
      </w:r>
    </w:p>
    <w:p w14:paraId="78C912A5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Podanie danych ma charakter dobrowolny lecz niezbędny do realizacji celu.</w:t>
      </w:r>
    </w:p>
    <w:p w14:paraId="16EBA879" w14:textId="77777777" w:rsid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4DD2BA4" w14:textId="17E713B4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0" w:name="_GoBack"/>
      <w:bookmarkEnd w:id="0"/>
      <w:r w:rsidRPr="00375307">
        <w:rPr>
          <w:rFonts w:ascii="Calibri" w:eastAsia="Calibri" w:hAnsi="Calibri" w:cs="Times New Roman"/>
          <w:b/>
          <w:bCs/>
          <w:sz w:val="20"/>
          <w:szCs w:val="20"/>
        </w:rPr>
        <w:lastRenderedPageBreak/>
        <w:t>Zautomatyzowane podejmowanie decyzji</w:t>
      </w:r>
    </w:p>
    <w:p w14:paraId="43E01B67" w14:textId="77777777" w:rsidR="00375307" w:rsidRPr="00375307" w:rsidRDefault="00375307" w:rsidP="00375307">
      <w:pPr>
        <w:spacing w:before="0"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75307">
        <w:rPr>
          <w:rFonts w:ascii="Calibri" w:eastAsia="Calibri" w:hAnsi="Calibri" w:cs="Times New Roman"/>
          <w:sz w:val="20"/>
          <w:szCs w:val="20"/>
        </w:rPr>
        <w:t>Nie podejmujemy decyzji w sposób zautomatyzowany.</w:t>
      </w:r>
    </w:p>
    <w:p w14:paraId="07881CAE" w14:textId="77777777" w:rsidR="00375307" w:rsidRPr="00375307" w:rsidRDefault="00375307" w:rsidP="00375307">
      <w:pPr>
        <w:numPr>
          <w:ilvl w:val="0"/>
          <w:numId w:val="3"/>
        </w:numPr>
        <w:tabs>
          <w:tab w:val="num" w:pos="360"/>
        </w:tabs>
        <w:autoSpaceDE w:val="0"/>
        <w:autoSpaceDN w:val="0"/>
        <w:adjustRightInd w:val="0"/>
        <w:spacing w:before="0" w:after="0" w:line="240" w:lineRule="auto"/>
        <w:ind w:left="0" w:firstLine="0"/>
        <w:jc w:val="both"/>
        <w:rPr>
          <w:rFonts w:ascii="EUAlbertina" w:eastAsia="Calibri" w:hAnsi="EUAlbertina" w:cs="EUAlbertina"/>
          <w:color w:val="000000"/>
          <w:sz w:val="20"/>
          <w:szCs w:val="20"/>
        </w:rPr>
      </w:pPr>
      <w:r w:rsidRPr="00375307">
        <w:rPr>
          <w:rFonts w:ascii="EUAlbertina" w:eastAsia="Calibri" w:hAnsi="EUAlbertina" w:cs="EUAlbertina"/>
          <w:color w:val="000000"/>
          <w:sz w:val="20"/>
          <w:szCs w:val="20"/>
        </w:rPr>
        <w:t>*ROZPORZĄDZENIE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</w:p>
    <w:p w14:paraId="4AF57732" w14:textId="630E9B6E" w:rsidR="00375307" w:rsidRDefault="00375307" w:rsidP="00637200"/>
    <w:p w14:paraId="53473CD6" w14:textId="6EF5BDCC" w:rsidR="00375307" w:rsidRDefault="00375307" w:rsidP="00637200"/>
    <w:p w14:paraId="647F3611" w14:textId="7F4A06DC" w:rsidR="00375307" w:rsidRDefault="00375307" w:rsidP="00637200"/>
    <w:p w14:paraId="55F61A36" w14:textId="5D585FDC" w:rsidR="00375307" w:rsidRDefault="00375307" w:rsidP="00637200"/>
    <w:p w14:paraId="22625763" w14:textId="31BF29FD" w:rsidR="00375307" w:rsidRDefault="00375307" w:rsidP="00637200"/>
    <w:p w14:paraId="0DBA8B28" w14:textId="48793281" w:rsidR="00375307" w:rsidRDefault="00375307" w:rsidP="00637200"/>
    <w:p w14:paraId="6C9368CF" w14:textId="6E28C741" w:rsidR="00375307" w:rsidRDefault="00375307" w:rsidP="00637200"/>
    <w:p w14:paraId="2D7104C5" w14:textId="63D0D2A7" w:rsidR="00375307" w:rsidRDefault="00375307" w:rsidP="00637200"/>
    <w:p w14:paraId="5D2E4FBF" w14:textId="54B62E9F" w:rsidR="00375307" w:rsidRDefault="00375307" w:rsidP="00637200"/>
    <w:p w14:paraId="6C277A9A" w14:textId="419754EA" w:rsidR="00375307" w:rsidRDefault="00375307" w:rsidP="00637200"/>
    <w:p w14:paraId="65A16F4B" w14:textId="7D378BB9" w:rsidR="00375307" w:rsidRDefault="00375307" w:rsidP="00637200"/>
    <w:p w14:paraId="56F84598" w14:textId="0D92CF22" w:rsidR="00375307" w:rsidRDefault="00375307" w:rsidP="00637200"/>
    <w:p w14:paraId="542108F1" w14:textId="1260EB3B" w:rsidR="00375307" w:rsidRDefault="00375307" w:rsidP="00637200"/>
    <w:p w14:paraId="2B2CFC91" w14:textId="77E2211C" w:rsidR="00375307" w:rsidRDefault="00375307" w:rsidP="00637200"/>
    <w:p w14:paraId="391D3897" w14:textId="3110D7CA" w:rsidR="00375307" w:rsidRDefault="00375307" w:rsidP="00637200"/>
    <w:p w14:paraId="6E333F8A" w14:textId="3F198532" w:rsidR="00375307" w:rsidRDefault="00375307" w:rsidP="00637200"/>
    <w:p w14:paraId="084BAD46" w14:textId="3C7CB98C" w:rsidR="00375307" w:rsidRPr="0006568A" w:rsidRDefault="00375307" w:rsidP="00637200"/>
    <w:sectPr w:rsidR="00375307" w:rsidRPr="0006568A" w:rsidSect="0086797B">
      <w:headerReference w:type="default" r:id="rId14"/>
      <w:footerReference w:type="defaul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083534" w14:textId="77777777" w:rsidR="00C84298" w:rsidRDefault="00C84298" w:rsidP="000172E5">
      <w:pPr>
        <w:spacing w:after="0" w:line="240" w:lineRule="auto"/>
      </w:pPr>
      <w:r>
        <w:separator/>
      </w:r>
    </w:p>
  </w:endnote>
  <w:endnote w:type="continuationSeparator" w:id="0">
    <w:p w14:paraId="4F6D07B6" w14:textId="77777777" w:rsidR="00C84298" w:rsidRDefault="00C8429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C572157-8501-4561-9EE4-BF1EB34A044C}"/>
    <w:embedBold r:id="rId2" w:fontKey="{AD7420F8-A856-4FAB-ABE2-C3A5F73E638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60FCF77-F6A3-4E74-8D96-DCE50ED566CB}"/>
    <w:embedBold r:id="rId4" w:fontKey="{55A5F72F-90E5-4450-9434-C382F8283441}"/>
    <w:embedItalic r:id="rId5" w:fontKey="{49A3AA98-31D3-4CEC-B57C-79EAABAA55D2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7610147-1321-49B3-A4F0-CE2C05FF6C9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E94C06E-6AE3-4EDA-8278-D2DE413B99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40F0D21-69A5-408B-B9A4-CA1C859A8F6D}"/>
  </w:font>
  <w:font w:name="EUAlbertina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BE7258" w14:textId="77777777" w:rsidR="00C84298" w:rsidRDefault="00C84298" w:rsidP="000172E5">
      <w:pPr>
        <w:spacing w:after="0" w:line="240" w:lineRule="auto"/>
      </w:pPr>
      <w:r>
        <w:separator/>
      </w:r>
    </w:p>
  </w:footnote>
  <w:footnote w:type="continuationSeparator" w:id="0">
    <w:p w14:paraId="76644F03" w14:textId="77777777" w:rsidR="00C84298" w:rsidRDefault="00C8429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2268"/>
      <w:gridCol w:w="6783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6BCEA8E">
                <wp:extent cx="1303161" cy="733425"/>
                <wp:effectExtent l="0" t="0" r="0" b="0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562" cy="7364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3CA0E38" w:rsidR="00B337A2" w:rsidRPr="00F71B2C" w:rsidRDefault="001E5301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 noclegu w ramach Programu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5E4AF6"/>
    <w:multiLevelType w:val="hybridMultilevel"/>
    <w:tmpl w:val="EED621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1B45D6"/>
    <w:rsid w:val="001E5301"/>
    <w:rsid w:val="0026458A"/>
    <w:rsid w:val="002875D9"/>
    <w:rsid w:val="00292898"/>
    <w:rsid w:val="002C56E6"/>
    <w:rsid w:val="002E408C"/>
    <w:rsid w:val="00311D4F"/>
    <w:rsid w:val="0034390E"/>
    <w:rsid w:val="00344849"/>
    <w:rsid w:val="00361E11"/>
    <w:rsid w:val="00375307"/>
    <w:rsid w:val="003769BA"/>
    <w:rsid w:val="003C3EF4"/>
    <w:rsid w:val="003E6FB2"/>
    <w:rsid w:val="003F0847"/>
    <w:rsid w:val="003F154B"/>
    <w:rsid w:val="0040090B"/>
    <w:rsid w:val="00423BF2"/>
    <w:rsid w:val="00444D34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7147D7"/>
    <w:rsid w:val="00736B4E"/>
    <w:rsid w:val="00770F25"/>
    <w:rsid w:val="007A35A8"/>
    <w:rsid w:val="007A5FB5"/>
    <w:rsid w:val="007B0A85"/>
    <w:rsid w:val="007C6A52"/>
    <w:rsid w:val="0082043E"/>
    <w:rsid w:val="00846B76"/>
    <w:rsid w:val="00860574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D4753"/>
    <w:rsid w:val="00BD5CB1"/>
    <w:rsid w:val="00BE62EE"/>
    <w:rsid w:val="00C003BA"/>
    <w:rsid w:val="00C15B3F"/>
    <w:rsid w:val="00C4602F"/>
    <w:rsid w:val="00C46878"/>
    <w:rsid w:val="00C6231D"/>
    <w:rsid w:val="00C84298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94AB5"/>
    <w:rsid w:val="00DB3FAD"/>
    <w:rsid w:val="00DB440A"/>
    <w:rsid w:val="00DB570B"/>
    <w:rsid w:val="00DC71EC"/>
    <w:rsid w:val="00E24DE8"/>
    <w:rsid w:val="00E47687"/>
    <w:rsid w:val="00E61C09"/>
    <w:rsid w:val="00E64C7D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od@comp-net.p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rodnica@torun.lasy.gov.pl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odnica@torun.lasy.gov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Albertina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131D6"/>
    <w:rsid w:val="002B74E3"/>
    <w:rsid w:val="00413332"/>
    <w:rsid w:val="0043313D"/>
    <w:rsid w:val="006D7532"/>
    <w:rsid w:val="00756A93"/>
    <w:rsid w:val="00764D12"/>
    <w:rsid w:val="00782D0D"/>
    <w:rsid w:val="007F34AE"/>
    <w:rsid w:val="009903F3"/>
    <w:rsid w:val="00AF344D"/>
    <w:rsid w:val="00CA7B8E"/>
    <w:rsid w:val="00CD00C2"/>
    <w:rsid w:val="00D71287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C996C3-4989-4A8F-BF64-64FF9B786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4</Pages>
  <Words>517</Words>
  <Characters>3103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2021-04-29T10:06:00Z</dcterms:created>
  <dcterms:modified xsi:type="dcterms:W3CDTF">2021-08-10T04:54:00Z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